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6C62" w:rsidRDefault="00000000">
      <w:pPr>
        <w:spacing w:after="0" w:line="240" w:lineRule="auto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附件</w:t>
      </w:r>
      <w:r>
        <w:rPr>
          <w:rFonts w:ascii="黑体" w:eastAsia="黑体" w:hAnsi="黑体" w:cs="黑体"/>
          <w:szCs w:val="32"/>
        </w:rPr>
        <w:t>2</w:t>
      </w:r>
    </w:p>
    <w:p w:rsidR="00756C62" w:rsidRDefault="00000000">
      <w:pPr>
        <w:spacing w:after="0" w:line="240" w:lineRule="auto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北京市中试平台项目申报汇总表</w:t>
      </w:r>
    </w:p>
    <w:p w:rsidR="00756C62" w:rsidRDefault="00000000">
      <w:pPr>
        <w:spacing w:after="0" w:line="240" w:lineRule="auto"/>
        <w:rPr>
          <w:rFonts w:ascii="仿宋_GB2312" w:hAnsi="仿宋_GB2312" w:cs="仿宋_GB2312"/>
          <w:sz w:val="24"/>
        </w:rPr>
      </w:pPr>
      <w:r>
        <w:rPr>
          <w:rFonts w:ascii="仿宋_GB2312" w:hAnsi="仿宋_GB2312" w:cs="仿宋_GB2312" w:hint="eastAsia"/>
          <w:sz w:val="24"/>
        </w:rPr>
        <w:t>填报单位：</w:t>
      </w:r>
    </w:p>
    <w:tbl>
      <w:tblPr>
        <w:tblW w:w="15941" w:type="dxa"/>
        <w:jc w:val="center"/>
        <w:tblLayout w:type="fixed"/>
        <w:tblLook w:val="04A0" w:firstRow="1" w:lastRow="0" w:firstColumn="1" w:lastColumn="0" w:noHBand="0" w:noVBand="1"/>
      </w:tblPr>
      <w:tblGrid>
        <w:gridCol w:w="373"/>
        <w:gridCol w:w="548"/>
        <w:gridCol w:w="626"/>
        <w:gridCol w:w="629"/>
        <w:gridCol w:w="868"/>
        <w:gridCol w:w="653"/>
        <w:gridCol w:w="653"/>
        <w:gridCol w:w="1154"/>
        <w:gridCol w:w="1156"/>
        <w:gridCol w:w="1156"/>
        <w:gridCol w:w="800"/>
        <w:gridCol w:w="1063"/>
        <w:gridCol w:w="750"/>
        <w:gridCol w:w="750"/>
        <w:gridCol w:w="762"/>
        <w:gridCol w:w="889"/>
        <w:gridCol w:w="995"/>
        <w:gridCol w:w="856"/>
        <w:gridCol w:w="1260"/>
      </w:tblGrid>
      <w:tr w:rsidR="00756C62">
        <w:trPr>
          <w:trHeight w:val="524"/>
          <w:jc w:val="center"/>
        </w:trPr>
        <w:tc>
          <w:tcPr>
            <w:tcW w:w="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所在区</w:t>
            </w:r>
          </w:p>
        </w:tc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项目名称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项目单位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项目单位性质（民企/央企/地方国企/高校院所）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spacing w:after="0" w:line="240" w:lineRule="auto"/>
              <w:jc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sz w:val="21"/>
                <w:szCs w:val="21"/>
              </w:rPr>
              <w:t>是否独立法人中试平台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建设地点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项目类型（中试平台/中试产线/中试工厂/其他）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sz w:val="21"/>
                <w:szCs w:val="21"/>
              </w:rPr>
              <w:t>融合化方向（创新和高技术产业领域方向、两业融合发展方向）、产业化方向、成果转化方向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产业领域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建设性质（新建/改造提升）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建设内容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前期手续办理情况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开工时间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计划建成时间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已完成投资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总投资（单位：万元）</w:t>
            </w:r>
          </w:p>
        </w:tc>
      </w:tr>
      <w:tr w:rsidR="00756C62">
        <w:trPr>
          <w:trHeight w:val="3983"/>
          <w:jc w:val="center"/>
        </w:trPr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合计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市政府固定资产投资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000000">
            <w:pPr>
              <w:widowControl/>
              <w:spacing w:after="0" w:line="240" w:lineRule="auto"/>
              <w:jc w:val="center"/>
              <w:textAlignment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企业融资和其他自筹的方式（如银行贷款、企业债券、自有资金等）</w:t>
            </w:r>
          </w:p>
        </w:tc>
      </w:tr>
      <w:tr w:rsidR="00756C62">
        <w:trPr>
          <w:trHeight w:val="327"/>
          <w:jc w:val="center"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left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left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left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left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left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left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C62" w:rsidRDefault="00756C62">
            <w:pPr>
              <w:spacing w:after="0" w:line="240" w:lineRule="auto"/>
              <w:jc w:val="left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left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left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2" w:rsidRDefault="00756C62">
            <w:pPr>
              <w:spacing w:after="0" w:line="240" w:lineRule="auto"/>
              <w:jc w:val="left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6C62" w:rsidRDefault="00756C62">
            <w:pPr>
              <w:spacing w:after="0" w:line="240" w:lineRule="auto"/>
              <w:jc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</w:p>
        </w:tc>
      </w:tr>
    </w:tbl>
    <w:p w:rsidR="00756C62" w:rsidRDefault="00000000">
      <w:pPr>
        <w:spacing w:after="0" w:line="240" w:lineRule="auto"/>
        <w:jc w:val="right"/>
        <w:rPr>
          <w:rFonts w:ascii="仿宋_GB2312" w:hAnsi="仿宋_GB2312" w:cs="仿宋_GB2312"/>
          <w:sz w:val="24"/>
        </w:rPr>
      </w:pPr>
      <w:r>
        <w:rPr>
          <w:rFonts w:ascii="仿宋_GB2312" w:hAnsi="仿宋_GB2312" w:cs="仿宋_GB2312" w:hint="eastAsia"/>
          <w:sz w:val="24"/>
        </w:rPr>
        <w:t xml:space="preserve">联系人：    联系方式：      </w:t>
      </w:r>
    </w:p>
    <w:p w:rsidR="00756C62" w:rsidRDefault="00756C62">
      <w:pPr>
        <w:pStyle w:val="a0"/>
        <w:spacing w:after="0" w:line="240" w:lineRule="auto"/>
      </w:pPr>
    </w:p>
    <w:sectPr w:rsidR="00756C62">
      <w:footerReference w:type="even" r:id="rId6"/>
      <w:footerReference w:type="default" r:id="rId7"/>
      <w:pgSz w:w="16838" w:h="11906" w:orient="landscape"/>
      <w:pgMar w:top="1587" w:right="2098" w:bottom="1474" w:left="1984" w:header="851" w:footer="1587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0655B" w:rsidRDefault="00C0655B">
      <w:pPr>
        <w:spacing w:line="240" w:lineRule="auto"/>
      </w:pPr>
      <w:r>
        <w:separator/>
      </w:r>
    </w:p>
  </w:endnote>
  <w:endnote w:type="continuationSeparator" w:id="0">
    <w:p w:rsidR="00C0655B" w:rsidRDefault="00C065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56C62" w:rsidRDefault="00756C62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56C62" w:rsidRDefault="00756C62">
    <w:pPr>
      <w:pStyle w:val="a7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0655B" w:rsidRDefault="00C0655B">
      <w:pPr>
        <w:spacing w:after="0"/>
      </w:pPr>
      <w:r>
        <w:separator/>
      </w:r>
    </w:p>
  </w:footnote>
  <w:footnote w:type="continuationSeparator" w:id="0">
    <w:p w:rsidR="00C0655B" w:rsidRDefault="00C065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doNotDisplayPageBoundarie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F67256BA"/>
    <w:rsid w:val="9BDFC1B3"/>
    <w:rsid w:val="BEFB4638"/>
    <w:rsid w:val="BF3FE77D"/>
    <w:rsid w:val="BF675C1F"/>
    <w:rsid w:val="BFFE9A37"/>
    <w:rsid w:val="DC7D8669"/>
    <w:rsid w:val="DFF75D31"/>
    <w:rsid w:val="EFE7EC90"/>
    <w:rsid w:val="F67256BA"/>
    <w:rsid w:val="F7DAF279"/>
    <w:rsid w:val="FB28A0E8"/>
    <w:rsid w:val="FEDF6B47"/>
    <w:rsid w:val="FF7B50A0"/>
    <w:rsid w:val="FFAECD10"/>
    <w:rsid w:val="FFEE40F5"/>
    <w:rsid w:val="00023BEB"/>
    <w:rsid w:val="000254C4"/>
    <w:rsid w:val="00041C3C"/>
    <w:rsid w:val="00043D84"/>
    <w:rsid w:val="00050874"/>
    <w:rsid w:val="00086C29"/>
    <w:rsid w:val="000A288D"/>
    <w:rsid w:val="000A5A95"/>
    <w:rsid w:val="000E113E"/>
    <w:rsid w:val="000E58EF"/>
    <w:rsid w:val="00123F3E"/>
    <w:rsid w:val="00125DB8"/>
    <w:rsid w:val="00163057"/>
    <w:rsid w:val="00264AEE"/>
    <w:rsid w:val="002B5F8B"/>
    <w:rsid w:val="002D284D"/>
    <w:rsid w:val="002F703D"/>
    <w:rsid w:val="00345A79"/>
    <w:rsid w:val="0035530A"/>
    <w:rsid w:val="003667D9"/>
    <w:rsid w:val="00372503"/>
    <w:rsid w:val="00392C9E"/>
    <w:rsid w:val="00393114"/>
    <w:rsid w:val="003B09A0"/>
    <w:rsid w:val="003B1038"/>
    <w:rsid w:val="003C347B"/>
    <w:rsid w:val="003D337F"/>
    <w:rsid w:val="003E6019"/>
    <w:rsid w:val="003F31C8"/>
    <w:rsid w:val="00401BE9"/>
    <w:rsid w:val="00405702"/>
    <w:rsid w:val="004206AA"/>
    <w:rsid w:val="00436A97"/>
    <w:rsid w:val="00441816"/>
    <w:rsid w:val="00447164"/>
    <w:rsid w:val="00460DD1"/>
    <w:rsid w:val="00471085"/>
    <w:rsid w:val="004735A6"/>
    <w:rsid w:val="004857AA"/>
    <w:rsid w:val="004A5FB8"/>
    <w:rsid w:val="004E20F2"/>
    <w:rsid w:val="004E2A12"/>
    <w:rsid w:val="004F7753"/>
    <w:rsid w:val="004F7BA2"/>
    <w:rsid w:val="00524E54"/>
    <w:rsid w:val="00552D6A"/>
    <w:rsid w:val="0055584A"/>
    <w:rsid w:val="0056375F"/>
    <w:rsid w:val="005C0803"/>
    <w:rsid w:val="00641997"/>
    <w:rsid w:val="00654F2C"/>
    <w:rsid w:val="00665394"/>
    <w:rsid w:val="00673C71"/>
    <w:rsid w:val="00695AE9"/>
    <w:rsid w:val="00697CBF"/>
    <w:rsid w:val="00732269"/>
    <w:rsid w:val="00753386"/>
    <w:rsid w:val="00756C62"/>
    <w:rsid w:val="00761AC8"/>
    <w:rsid w:val="007807C1"/>
    <w:rsid w:val="007819E7"/>
    <w:rsid w:val="007912B7"/>
    <w:rsid w:val="00793C9F"/>
    <w:rsid w:val="007E7ED5"/>
    <w:rsid w:val="007F63C8"/>
    <w:rsid w:val="00813ABA"/>
    <w:rsid w:val="00843617"/>
    <w:rsid w:val="0084720B"/>
    <w:rsid w:val="00862283"/>
    <w:rsid w:val="00891792"/>
    <w:rsid w:val="008A246F"/>
    <w:rsid w:val="008B1EFA"/>
    <w:rsid w:val="008E161E"/>
    <w:rsid w:val="009150F0"/>
    <w:rsid w:val="00916FE5"/>
    <w:rsid w:val="00945DD8"/>
    <w:rsid w:val="00955FC2"/>
    <w:rsid w:val="00987D2A"/>
    <w:rsid w:val="009D3245"/>
    <w:rsid w:val="00A06E4B"/>
    <w:rsid w:val="00A26CB6"/>
    <w:rsid w:val="00A568ED"/>
    <w:rsid w:val="00A71058"/>
    <w:rsid w:val="00AE0C0A"/>
    <w:rsid w:val="00B12F9F"/>
    <w:rsid w:val="00B26E3A"/>
    <w:rsid w:val="00B30D98"/>
    <w:rsid w:val="00B36E1E"/>
    <w:rsid w:val="00B57CB1"/>
    <w:rsid w:val="00B67EFF"/>
    <w:rsid w:val="00B711A7"/>
    <w:rsid w:val="00BC2699"/>
    <w:rsid w:val="00BD5B33"/>
    <w:rsid w:val="00BE439C"/>
    <w:rsid w:val="00C0655B"/>
    <w:rsid w:val="00C11033"/>
    <w:rsid w:val="00C1116E"/>
    <w:rsid w:val="00C66C98"/>
    <w:rsid w:val="00C9054A"/>
    <w:rsid w:val="00C922CF"/>
    <w:rsid w:val="00CA32EA"/>
    <w:rsid w:val="00CA7F9E"/>
    <w:rsid w:val="00CB276A"/>
    <w:rsid w:val="00CD7A99"/>
    <w:rsid w:val="00CD7B07"/>
    <w:rsid w:val="00CE1B76"/>
    <w:rsid w:val="00CF172C"/>
    <w:rsid w:val="00CF3867"/>
    <w:rsid w:val="00D07823"/>
    <w:rsid w:val="00D20685"/>
    <w:rsid w:val="00D221BE"/>
    <w:rsid w:val="00D25DB3"/>
    <w:rsid w:val="00D30833"/>
    <w:rsid w:val="00D3293E"/>
    <w:rsid w:val="00D34618"/>
    <w:rsid w:val="00D4272B"/>
    <w:rsid w:val="00D4707E"/>
    <w:rsid w:val="00D520C8"/>
    <w:rsid w:val="00D80189"/>
    <w:rsid w:val="00D86A8B"/>
    <w:rsid w:val="00DA7AA9"/>
    <w:rsid w:val="00DC3ACD"/>
    <w:rsid w:val="00DF083C"/>
    <w:rsid w:val="00DF67B9"/>
    <w:rsid w:val="00E338AA"/>
    <w:rsid w:val="00E857A8"/>
    <w:rsid w:val="00EA19C8"/>
    <w:rsid w:val="00EC3E2F"/>
    <w:rsid w:val="00ED5DB3"/>
    <w:rsid w:val="00EF536E"/>
    <w:rsid w:val="00F26C9C"/>
    <w:rsid w:val="00F27297"/>
    <w:rsid w:val="00F30A3B"/>
    <w:rsid w:val="00F31AF0"/>
    <w:rsid w:val="00F57A81"/>
    <w:rsid w:val="00F64B1E"/>
    <w:rsid w:val="00F64DFA"/>
    <w:rsid w:val="00FC6582"/>
    <w:rsid w:val="00FD5938"/>
    <w:rsid w:val="0D6A440B"/>
    <w:rsid w:val="21FEDF06"/>
    <w:rsid w:val="2A1D3480"/>
    <w:rsid w:val="3BBFD682"/>
    <w:rsid w:val="4F833AA1"/>
    <w:rsid w:val="5ADF6BC1"/>
    <w:rsid w:val="69AF62D9"/>
    <w:rsid w:val="6DFFBDE0"/>
    <w:rsid w:val="6EFF0448"/>
    <w:rsid w:val="73FAEC2F"/>
    <w:rsid w:val="75023919"/>
    <w:rsid w:val="75B71F70"/>
    <w:rsid w:val="76D1922C"/>
    <w:rsid w:val="77DF43DB"/>
    <w:rsid w:val="77E73A27"/>
    <w:rsid w:val="798FB126"/>
    <w:rsid w:val="7DFF9EF9"/>
    <w:rsid w:val="7DFFC20A"/>
    <w:rsid w:val="7E1D77E6"/>
    <w:rsid w:val="7EBFEA66"/>
    <w:rsid w:val="7FEED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98A6A13C-CA2A-644B-A858-5CC8A800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footnote text" w:qFormat="1"/>
    <w:lsdException w:name="header" w:qFormat="1"/>
    <w:lsdException w:name="footer" w:qFormat="1"/>
    <w:lsdException w:name="annotation reference" w:unhideWhenUsed="1" w:qFormat="1"/>
    <w:lsdException w:name="page number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Date" w:qFormat="1"/>
    <w:lsdException w:name="Strong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spacing w:after="160" w:line="278" w:lineRule="auto"/>
      <w:jc w:val="both"/>
    </w:pPr>
    <w:rPr>
      <w:rFonts w:eastAsia="仿宋_GB2312"/>
      <w:kern w:val="2"/>
      <w:sz w:val="32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40" w:line="276" w:lineRule="auto"/>
    </w:pPr>
  </w:style>
  <w:style w:type="paragraph" w:styleId="a4">
    <w:name w:val="Body Text Indent"/>
    <w:basedOn w:val="a"/>
    <w:qFormat/>
    <w:pPr>
      <w:spacing w:after="120"/>
      <w:ind w:leftChars="200" w:left="420"/>
    </w:pPr>
  </w:style>
  <w:style w:type="paragraph" w:styleId="a5">
    <w:name w:val="Date"/>
    <w:basedOn w:val="a"/>
    <w:next w:val="a"/>
    <w:qFormat/>
    <w:pPr>
      <w:ind w:leftChars="2500" w:left="100"/>
    </w:p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qFormat/>
    <w:pPr>
      <w:snapToGrid w:val="0"/>
      <w:jc w:val="left"/>
    </w:pPr>
    <w:rPr>
      <w:sz w:val="18"/>
    </w:rPr>
  </w:style>
  <w:style w:type="paragraph" w:styleId="HTML">
    <w:name w:val="HTML Preformatted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560" w:lineRule="exact"/>
      <w:ind w:firstLineChars="200" w:firstLine="880"/>
    </w:pPr>
    <w:rPr>
      <w:rFonts w:ascii="宋体" w:eastAsia="FangSong" w:hAnsi="宋体" w:cs="宋体"/>
      <w:sz w:val="24"/>
      <w:szCs w:val="24"/>
    </w:rPr>
  </w:style>
  <w:style w:type="paragraph" w:styleId="aa">
    <w:name w:val="Normal (Web)"/>
    <w:qFormat/>
    <w:pPr>
      <w:spacing w:before="100" w:beforeAutospacing="1" w:after="100" w:afterAutospacing="1" w:line="278" w:lineRule="auto"/>
    </w:pPr>
    <w:rPr>
      <w:rFonts w:ascii="宋体" w:eastAsia="仿宋_GB2312" w:hAnsi="宋体" w:cs="宋体"/>
      <w:sz w:val="24"/>
      <w:szCs w:val="24"/>
    </w:rPr>
  </w:style>
  <w:style w:type="table" w:styleId="ab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qFormat/>
    <w:rPr>
      <w:b/>
      <w:bCs/>
    </w:rPr>
  </w:style>
  <w:style w:type="character" w:styleId="ad">
    <w:name w:val="page number"/>
    <w:basedOn w:val="a1"/>
    <w:qFormat/>
  </w:style>
  <w:style w:type="character" w:styleId="ae">
    <w:name w:val="annotation reference"/>
    <w:unhideWhenUsed/>
    <w:qFormat/>
    <w:rPr>
      <w:sz w:val="21"/>
      <w:szCs w:val="21"/>
    </w:rPr>
  </w:style>
  <w:style w:type="character" w:customStyle="1" w:styleId="font41">
    <w:name w:val="font41"/>
    <w:qFormat/>
    <w:rPr>
      <w:rFonts w:ascii="FangSong" w:eastAsia="FangSong" w:hAnsi="FangSong" w:cs="FangSong" w:hint="eastAsia"/>
      <w:color w:val="000000"/>
      <w:sz w:val="22"/>
      <w:szCs w:val="22"/>
      <w:u w:val="none"/>
    </w:rPr>
  </w:style>
  <w:style w:type="paragraph" w:styleId="af">
    <w:name w:val="Revision"/>
    <w:hidden/>
    <w:uiPriority w:val="99"/>
    <w:unhideWhenUsed/>
    <w:rsid w:val="00460DD1"/>
    <w:rPr>
      <w:rFonts w:eastAsia="仿宋_GB2312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home/user/C:\home\user\&#26700;&#38754;\2025&#24180;&#27169;&#29256;\M&#32852;&#21512;&#36890;&#30693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C:\home\user\桌面\2025年模版\M联合通知.wpt</Template>
  <TotalTime>30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京计字〔2001〕号</dc:title>
  <dc:creator>user</dc:creator>
  <cp:lastModifiedBy>孟亭 刘</cp:lastModifiedBy>
  <cp:revision>5</cp:revision>
  <cp:lastPrinted>2026-03-02T03:12:00Z</cp:lastPrinted>
  <dcterms:created xsi:type="dcterms:W3CDTF">2026-01-02T23:26:00Z</dcterms:created>
  <dcterms:modified xsi:type="dcterms:W3CDTF">2026-11-03T07:43:00Z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2052-12.1.2.22227</vt:lpwstr>
  </property>
  <property fmtid="{D5CDD505-2E9C-101B-9397-08002B2CF9AE}" pid="3" name="ICV">
    <vt:lpwstr>5C5C973AC4B70864F88CE96A551A1DEC_43</vt:lpwstr>
  </property>
</Properties>
</file>